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BA2" w:rsidRDefault="00EF1BA2" w:rsidP="00EF1BA2">
      <w:pPr>
        <w:rPr>
          <w:rFonts w:ascii="Calibri" w:hAnsi="Calibri" w:cs="Calibri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EF1BA2" w:rsidRDefault="00EF1BA2" w:rsidP="00EF1BA2">
      <w:pPr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EF1BA2" w:rsidRPr="00B05602" w:rsidRDefault="00EF1BA2" w:rsidP="00EF1BA2">
      <w:pPr>
        <w:rPr>
          <w:sz w:val="28"/>
          <w:szCs w:val="28"/>
        </w:rPr>
      </w:pPr>
      <w:r w:rsidRPr="00B05602">
        <w:rPr>
          <w:rFonts w:ascii="Calibri" w:hAnsi="Calibri" w:cs="Calibri"/>
          <w:b/>
          <w:bCs/>
          <w:color w:val="000000"/>
          <w:sz w:val="28"/>
          <w:szCs w:val="28"/>
        </w:rPr>
        <w:t>LEVEL 3</w:t>
      </w:r>
      <w:r w:rsidRPr="00B05602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 xml:space="preserve"> </w:t>
      </w:r>
      <w:r w:rsidRPr="00B05602">
        <w:rPr>
          <w:rFonts w:ascii="Calibri" w:hAnsi="Calibri" w:cs="Calibri"/>
          <w:b/>
          <w:bCs/>
          <w:color w:val="000000"/>
          <w:sz w:val="28"/>
          <w:szCs w:val="28"/>
        </w:rPr>
        <w:t xml:space="preserve">CERTIFICATE FOR FOREST SCHOOL LEADERS </w:t>
      </w:r>
    </w:p>
    <w:p w:rsidR="00EF1BA2" w:rsidRPr="00B05602" w:rsidRDefault="00EF1BA2" w:rsidP="00EF1BA2">
      <w:pPr>
        <w:rPr>
          <w:sz w:val="28"/>
          <w:szCs w:val="28"/>
        </w:rPr>
      </w:pPr>
      <w:r w:rsidRPr="00B05602">
        <w:rPr>
          <w:rFonts w:ascii="Calibri" w:hAnsi="Calibri" w:cs="Calibri"/>
          <w:b/>
          <w:bCs/>
          <w:color w:val="000000"/>
          <w:sz w:val="28"/>
          <w:szCs w:val="28"/>
        </w:rPr>
        <w:t>UNIT 3: FOREST SCHOOL PROGRAMME PLANNING AND PREPARATION</w:t>
      </w:r>
    </w:p>
    <w:p w:rsidR="00EF1BA2" w:rsidRPr="00B05602" w:rsidRDefault="00EF1BA2" w:rsidP="00EF1BA2">
      <w:pPr>
        <w:rPr>
          <w:rFonts w:ascii="Times New Roman" w:hAnsi="Times New Roman"/>
          <w:sz w:val="28"/>
          <w:szCs w:val="28"/>
        </w:rPr>
      </w:pPr>
      <w:r w:rsidRPr="00B05602">
        <w:rPr>
          <w:rFonts w:ascii="Calibri" w:hAnsi="Calibri" w:cs="Calibri"/>
          <w:b/>
          <w:bCs/>
          <w:color w:val="000000"/>
          <w:sz w:val="28"/>
          <w:szCs w:val="28"/>
        </w:rPr>
        <w:t xml:space="preserve">HANDOUT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3</w:t>
      </w:r>
      <w:r w:rsidRPr="00B05602">
        <w:rPr>
          <w:rFonts w:ascii="Calibri" w:hAnsi="Calibri" w:cs="Calibri"/>
          <w:b/>
          <w:bCs/>
          <w:color w:val="000000"/>
          <w:sz w:val="28"/>
          <w:szCs w:val="28"/>
        </w:rPr>
        <w:t xml:space="preserve">: </w:t>
      </w:r>
      <w:r>
        <w:rPr>
          <w:rFonts w:asciiTheme="majorHAnsi" w:hAnsiTheme="majorHAnsi"/>
          <w:b/>
          <w:sz w:val="28"/>
          <w:szCs w:val="28"/>
        </w:rPr>
        <w:t>ENVIRONMENTAL IMPACT ASSESSMENT</w:t>
      </w:r>
    </w:p>
    <w:p w:rsidR="004D5E90" w:rsidRDefault="004D5E90" w:rsidP="00C55404">
      <w:pPr>
        <w:jc w:val="center"/>
        <w:rPr>
          <w:rFonts w:ascii="Calibri" w:hAnsi="Calibri"/>
          <w:b/>
          <w:u w:val="single"/>
        </w:rPr>
      </w:pPr>
    </w:p>
    <w:p w:rsidR="004D5E90" w:rsidRDefault="004D5E90" w:rsidP="00EF1BA2">
      <w:pPr>
        <w:rPr>
          <w:rFonts w:ascii="Calibri" w:hAnsi="Calibri"/>
          <w:b/>
          <w:u w:val="single"/>
        </w:rPr>
      </w:pPr>
    </w:p>
    <w:p w:rsidR="004D5E90" w:rsidRDefault="004D5E90" w:rsidP="00C55404">
      <w:pPr>
        <w:jc w:val="center"/>
        <w:rPr>
          <w:rFonts w:ascii="Calibri" w:hAnsi="Calibri"/>
          <w:b/>
          <w:u w:val="single"/>
        </w:rPr>
      </w:pPr>
    </w:p>
    <w:p w:rsidR="000A3A3D" w:rsidRPr="00EF1BA2" w:rsidRDefault="00EF1BA2" w:rsidP="00C55404">
      <w:pPr>
        <w:jc w:val="center"/>
        <w:rPr>
          <w:rFonts w:ascii="Calibri" w:hAnsi="Calibri"/>
          <w:b/>
          <w:sz w:val="28"/>
          <w:szCs w:val="28"/>
        </w:rPr>
      </w:pPr>
      <w:r w:rsidRPr="00EF1BA2">
        <w:rPr>
          <w:rFonts w:ascii="Calibri" w:hAnsi="Calibri"/>
          <w:b/>
          <w:sz w:val="28"/>
          <w:szCs w:val="28"/>
          <w:highlight w:val="yellow"/>
        </w:rPr>
        <w:t>ENVIRONMENTAL IMPACT ASSESSMENT OF A FOREST SCHOOL SITE</w:t>
      </w:r>
    </w:p>
    <w:p w:rsidR="00C55404" w:rsidRDefault="00C55404" w:rsidP="00C55404">
      <w:pPr>
        <w:jc w:val="center"/>
        <w:rPr>
          <w:rFonts w:ascii="Calibri" w:hAnsi="Calibri"/>
          <w:b/>
          <w:u w:val="single"/>
        </w:rPr>
      </w:pPr>
    </w:p>
    <w:p w:rsidR="00C55404" w:rsidRDefault="00C55404" w:rsidP="00EF1BA2">
      <w:pPr>
        <w:rPr>
          <w:rFonts w:ascii="Calibri" w:hAnsi="Calibri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0"/>
        <w:gridCol w:w="2761"/>
        <w:gridCol w:w="2759"/>
      </w:tblGrid>
      <w:tr w:rsidR="00C55404" w:rsidTr="00C55404">
        <w:tc>
          <w:tcPr>
            <w:tcW w:w="8516" w:type="dxa"/>
            <w:gridSpan w:val="3"/>
            <w:tcBorders>
              <w:bottom w:val="single" w:sz="4" w:space="0" w:color="auto"/>
            </w:tcBorders>
            <w:shd w:val="clear" w:color="auto" w:fill="A6A6A6"/>
          </w:tcPr>
          <w:p w:rsidR="00C55404" w:rsidRPr="00EF1BA2" w:rsidRDefault="00C55404" w:rsidP="00C55404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F1BA2">
              <w:rPr>
                <w:rFonts w:ascii="Calibri" w:hAnsi="Calibri"/>
                <w:b/>
                <w:sz w:val="22"/>
                <w:szCs w:val="22"/>
              </w:rPr>
              <w:t>Description of Forest School Site</w:t>
            </w:r>
          </w:p>
        </w:tc>
      </w:tr>
      <w:tr w:rsidR="00C55404" w:rsidTr="00C55404">
        <w:tc>
          <w:tcPr>
            <w:tcW w:w="2838" w:type="dxa"/>
            <w:shd w:val="clear" w:color="auto" w:fill="B3B3B3"/>
          </w:tcPr>
          <w:p w:rsidR="00C55404" w:rsidRPr="00715234" w:rsidRDefault="00C55404" w:rsidP="00C554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Name of wood/site</w:t>
            </w:r>
          </w:p>
        </w:tc>
        <w:tc>
          <w:tcPr>
            <w:tcW w:w="2839" w:type="dxa"/>
            <w:shd w:val="clear" w:color="auto" w:fill="B3B3B3"/>
          </w:tcPr>
          <w:p w:rsidR="00C55404" w:rsidRPr="00715234" w:rsidRDefault="00C55404" w:rsidP="00C554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Location</w:t>
            </w:r>
          </w:p>
        </w:tc>
        <w:tc>
          <w:tcPr>
            <w:tcW w:w="2839" w:type="dxa"/>
            <w:shd w:val="clear" w:color="auto" w:fill="B3B3B3"/>
          </w:tcPr>
          <w:p w:rsidR="00C55404" w:rsidRPr="00715234" w:rsidRDefault="00C55404" w:rsidP="00C554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OS Grid reference</w:t>
            </w:r>
          </w:p>
        </w:tc>
      </w:tr>
      <w:tr w:rsidR="00C55404" w:rsidTr="00C55404">
        <w:tc>
          <w:tcPr>
            <w:tcW w:w="2838" w:type="dxa"/>
            <w:tcBorders>
              <w:bottom w:val="single" w:sz="4" w:space="0" w:color="auto"/>
            </w:tcBorders>
          </w:tcPr>
          <w:p w:rsidR="00567C6A" w:rsidRPr="00567C6A" w:rsidRDefault="00567C6A" w:rsidP="00567C6A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Downsview</w:t>
            </w:r>
            <w:proofErr w:type="spellEnd"/>
            <w:r>
              <w:rPr>
                <w:rFonts w:ascii="Calibri" w:hAnsi="Calibri"/>
              </w:rPr>
              <w:t xml:space="preserve"> Primary School</w:t>
            </w: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2839" w:type="dxa"/>
            <w:tcBorders>
              <w:bottom w:val="single" w:sz="4" w:space="0" w:color="auto"/>
            </w:tcBorders>
          </w:tcPr>
          <w:p w:rsidR="00C55404" w:rsidRDefault="00567C6A" w:rsidP="00567C6A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Biggin</w:t>
            </w:r>
            <w:proofErr w:type="spellEnd"/>
            <w:r>
              <w:rPr>
                <w:rFonts w:ascii="Calibri" w:hAnsi="Calibri"/>
              </w:rPr>
              <w:t xml:space="preserve"> Way</w:t>
            </w:r>
          </w:p>
          <w:p w:rsidR="00567C6A" w:rsidRDefault="00567C6A" w:rsidP="00567C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Upper Norwood</w:t>
            </w:r>
          </w:p>
          <w:p w:rsidR="00567C6A" w:rsidRDefault="00567C6A" w:rsidP="00567C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London</w:t>
            </w:r>
          </w:p>
          <w:p w:rsidR="00567C6A" w:rsidRPr="00567C6A" w:rsidRDefault="00567C6A" w:rsidP="00567C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SE19 3XE</w:t>
            </w:r>
          </w:p>
        </w:tc>
        <w:tc>
          <w:tcPr>
            <w:tcW w:w="2839" w:type="dxa"/>
            <w:tcBorders>
              <w:bottom w:val="single" w:sz="4" w:space="0" w:color="auto"/>
            </w:tcBorders>
          </w:tcPr>
          <w:p w:rsidR="00C55404" w:rsidRPr="00567C6A" w:rsidRDefault="00567C6A" w:rsidP="00567C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TQ 32083 70094</w:t>
            </w:r>
          </w:p>
        </w:tc>
      </w:tr>
      <w:tr w:rsidR="00C55404" w:rsidTr="00C55404">
        <w:tc>
          <w:tcPr>
            <w:tcW w:w="8516" w:type="dxa"/>
            <w:gridSpan w:val="3"/>
            <w:shd w:val="clear" w:color="auto" w:fill="B3B3B3"/>
          </w:tcPr>
          <w:p w:rsidR="00C55404" w:rsidRPr="00715234" w:rsidRDefault="00C55404" w:rsidP="00C55404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Owner (include full contact details)</w:t>
            </w:r>
          </w:p>
        </w:tc>
      </w:tr>
      <w:tr w:rsidR="00C55404" w:rsidTr="00C55404">
        <w:tc>
          <w:tcPr>
            <w:tcW w:w="8516" w:type="dxa"/>
            <w:gridSpan w:val="3"/>
            <w:tcBorders>
              <w:bottom w:val="single" w:sz="4" w:space="0" w:color="auto"/>
            </w:tcBorders>
          </w:tcPr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Default="00567C6A" w:rsidP="00567C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Croydon Council</w:t>
            </w:r>
          </w:p>
          <w:p w:rsidR="00567C6A" w:rsidRDefault="005D4868" w:rsidP="00567C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Bernard </w:t>
            </w:r>
            <w:proofErr w:type="spellStart"/>
            <w:r>
              <w:rPr>
                <w:rFonts w:ascii="Calibri" w:hAnsi="Calibri"/>
              </w:rPr>
              <w:t>Weatherill</w:t>
            </w:r>
            <w:proofErr w:type="spellEnd"/>
            <w:r>
              <w:rPr>
                <w:rFonts w:ascii="Calibri" w:hAnsi="Calibri"/>
              </w:rPr>
              <w:t xml:space="preserve"> House</w:t>
            </w:r>
          </w:p>
          <w:p w:rsidR="005D4868" w:rsidRPr="00567C6A" w:rsidRDefault="005D4868" w:rsidP="00567C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8 Mint Walk </w:t>
            </w:r>
          </w:p>
          <w:p w:rsidR="00C55404" w:rsidRDefault="00C55404" w:rsidP="005D4868">
            <w:pPr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C55404" w:rsidTr="00C55404">
        <w:tc>
          <w:tcPr>
            <w:tcW w:w="8516" w:type="dxa"/>
            <w:gridSpan w:val="3"/>
            <w:shd w:val="clear" w:color="auto" w:fill="B3B3B3"/>
          </w:tcPr>
          <w:p w:rsidR="00C55404" w:rsidRPr="00715234" w:rsidRDefault="00C55404" w:rsidP="00C55404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 xml:space="preserve">Other identified stakeholders </w:t>
            </w:r>
          </w:p>
        </w:tc>
      </w:tr>
      <w:tr w:rsidR="00C55404" w:rsidTr="00C55404">
        <w:tc>
          <w:tcPr>
            <w:tcW w:w="8516" w:type="dxa"/>
            <w:gridSpan w:val="3"/>
            <w:tcBorders>
              <w:bottom w:val="single" w:sz="4" w:space="0" w:color="auto"/>
            </w:tcBorders>
          </w:tcPr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Pr="00FB3673" w:rsidRDefault="00FB3673" w:rsidP="00EF1BA2">
            <w:pPr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</w:rPr>
              <w:t>N/A</w:t>
            </w: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C55404" w:rsidTr="00C55404">
        <w:tc>
          <w:tcPr>
            <w:tcW w:w="8516" w:type="dxa"/>
            <w:gridSpan w:val="3"/>
            <w:shd w:val="clear" w:color="auto" w:fill="B3B3B3"/>
          </w:tcPr>
          <w:p w:rsidR="00C55404" w:rsidRPr="00715234" w:rsidRDefault="00C55404" w:rsidP="00C55404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General Description: Landscape context/topography</w:t>
            </w:r>
          </w:p>
          <w:p w:rsidR="00C55404" w:rsidRPr="00C55404" w:rsidRDefault="00C55404" w:rsidP="00C55404">
            <w:pPr>
              <w:rPr>
                <w:rFonts w:ascii="Calibri" w:hAnsi="Calibri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(geographical location and features e.g. alongside river, steep slopes etc.)</w:t>
            </w:r>
          </w:p>
        </w:tc>
      </w:tr>
      <w:tr w:rsidR="00C55404" w:rsidTr="00C55404">
        <w:tc>
          <w:tcPr>
            <w:tcW w:w="8516" w:type="dxa"/>
            <w:gridSpan w:val="3"/>
          </w:tcPr>
          <w:p w:rsidR="00C55404" w:rsidRDefault="00C55404" w:rsidP="005D4868">
            <w:pPr>
              <w:rPr>
                <w:rFonts w:ascii="Calibri" w:hAnsi="Calibri"/>
                <w:b/>
                <w:u w:val="single"/>
              </w:rPr>
            </w:pPr>
          </w:p>
          <w:p w:rsidR="005D4868" w:rsidRDefault="005D4868" w:rsidP="005D48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Woodland area is located within local primary school. Features many types of trees, uneven ground, small body of water, array of bushes and plants.</w:t>
            </w:r>
          </w:p>
          <w:p w:rsidR="005D4868" w:rsidRDefault="005D4868" w:rsidP="005D48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Trees of varying ages and heights.</w:t>
            </w:r>
          </w:p>
          <w:p w:rsidR="00572237" w:rsidRDefault="00572237" w:rsidP="005D48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Ground layer smaller shrubs, bushes and grass.</w:t>
            </w:r>
            <w:r w:rsidR="00FB3673">
              <w:rPr>
                <w:rFonts w:ascii="Calibri" w:hAnsi="Calibri"/>
              </w:rPr>
              <w:t xml:space="preserve"> </w:t>
            </w:r>
          </w:p>
          <w:p w:rsidR="00C55404" w:rsidRPr="009E186E" w:rsidRDefault="009E186E" w:rsidP="009E186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Geographical location:</w:t>
            </w:r>
          </w:p>
          <w:p w:rsidR="00C55404" w:rsidRDefault="009E186E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</w:rPr>
              <w:t xml:space="preserve">              </w:t>
            </w:r>
            <w:r w:rsidR="00572237" w:rsidRPr="00572237">
              <w:rPr>
                <w:rFonts w:ascii="Calibri" w:hAnsi="Calibri"/>
                <w:b/>
                <w:u w:val="single"/>
              </w:rPr>
              <w:t>51.4153716801148, -0.1019633379245694</w:t>
            </w: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FB3673">
            <w:pPr>
              <w:rPr>
                <w:rFonts w:ascii="Calibri" w:hAnsi="Calibri"/>
                <w:b/>
                <w:u w:val="single"/>
              </w:rPr>
            </w:pPr>
          </w:p>
          <w:p w:rsidR="00C55404" w:rsidRDefault="00C5540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</w:tbl>
    <w:p w:rsidR="00C55404" w:rsidRDefault="00C55404" w:rsidP="00C55404">
      <w:pPr>
        <w:jc w:val="center"/>
        <w:rPr>
          <w:rFonts w:ascii="Calibri" w:hAnsi="Calibri"/>
          <w:b/>
          <w:u w:val="single"/>
        </w:rPr>
      </w:pPr>
    </w:p>
    <w:p w:rsidR="00C55404" w:rsidRDefault="00C55404" w:rsidP="00C55404">
      <w:pPr>
        <w:jc w:val="center"/>
        <w:rPr>
          <w:rFonts w:ascii="Calibri" w:hAnsi="Calibri"/>
          <w:b/>
          <w:u w:val="single"/>
        </w:rPr>
      </w:pPr>
    </w:p>
    <w:p w:rsidR="00C55404" w:rsidRDefault="00C55404" w:rsidP="00EF1BA2">
      <w:pPr>
        <w:rPr>
          <w:rFonts w:ascii="Calibri" w:hAnsi="Calibri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7"/>
        <w:gridCol w:w="1268"/>
        <w:gridCol w:w="5935"/>
      </w:tblGrid>
      <w:tr w:rsidR="00C55404" w:rsidTr="00C55404">
        <w:tc>
          <w:tcPr>
            <w:tcW w:w="8516" w:type="dxa"/>
            <w:gridSpan w:val="3"/>
            <w:shd w:val="clear" w:color="auto" w:fill="A6A6A6"/>
          </w:tcPr>
          <w:p w:rsidR="00C55404" w:rsidRPr="00EF1BA2" w:rsidRDefault="00C55404" w:rsidP="00C55404">
            <w:pPr>
              <w:rPr>
                <w:rFonts w:ascii="Calibri" w:hAnsi="Calibri"/>
                <w:b/>
                <w:sz w:val="22"/>
                <w:szCs w:val="22"/>
              </w:rPr>
            </w:pPr>
            <w:r w:rsidRPr="00EF1BA2">
              <w:rPr>
                <w:rFonts w:ascii="Calibri" w:hAnsi="Calibri"/>
                <w:b/>
                <w:sz w:val="22"/>
                <w:szCs w:val="22"/>
              </w:rPr>
              <w:t>Woodland Description</w:t>
            </w:r>
          </w:p>
        </w:tc>
      </w:tr>
      <w:tr w:rsidR="00C55404" w:rsidTr="00EF1BA2">
        <w:tc>
          <w:tcPr>
            <w:tcW w:w="1101" w:type="dxa"/>
            <w:vMerge w:val="restart"/>
            <w:shd w:val="clear" w:color="auto" w:fill="B3B3B3"/>
            <w:vAlign w:val="center"/>
          </w:tcPr>
          <w:p w:rsidR="00C5540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Flora</w:t>
            </w:r>
          </w:p>
        </w:tc>
        <w:tc>
          <w:tcPr>
            <w:tcW w:w="1275" w:type="dxa"/>
            <w:shd w:val="clear" w:color="auto" w:fill="C0C0C0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Trees</w:t>
            </w:r>
          </w:p>
        </w:tc>
        <w:tc>
          <w:tcPr>
            <w:tcW w:w="6140" w:type="dxa"/>
          </w:tcPr>
          <w:p w:rsidR="00C55404" w:rsidRDefault="009E186E" w:rsidP="009E186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Horse Chestnut</w:t>
            </w:r>
          </w:p>
          <w:p w:rsidR="009E186E" w:rsidRDefault="009E186E" w:rsidP="009E186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Sycamore</w:t>
            </w:r>
          </w:p>
          <w:p w:rsidR="009E186E" w:rsidRDefault="009E186E" w:rsidP="009E186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White Oak</w:t>
            </w:r>
          </w:p>
          <w:p w:rsidR="009E186E" w:rsidRDefault="009E186E" w:rsidP="009E186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Silver Birch</w:t>
            </w:r>
          </w:p>
          <w:p w:rsidR="00EF1BA2" w:rsidRDefault="009E186E" w:rsidP="009E186E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</w:rPr>
              <w:t>English Oak</w:t>
            </w:r>
          </w:p>
          <w:p w:rsidR="00EF1BA2" w:rsidRDefault="00EF1BA2" w:rsidP="008661D9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C55404" w:rsidTr="00EF1BA2">
        <w:tc>
          <w:tcPr>
            <w:tcW w:w="1101" w:type="dxa"/>
            <w:vMerge/>
            <w:shd w:val="clear" w:color="auto" w:fill="B3B3B3"/>
            <w:vAlign w:val="center"/>
          </w:tcPr>
          <w:p w:rsidR="00C55404" w:rsidRPr="00715234" w:rsidRDefault="00C55404" w:rsidP="00EF1BA2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Plants</w:t>
            </w:r>
          </w:p>
        </w:tc>
        <w:tc>
          <w:tcPr>
            <w:tcW w:w="6140" w:type="dxa"/>
          </w:tcPr>
          <w:p w:rsidR="00C55404" w:rsidRDefault="008661D9" w:rsidP="008661D9">
            <w:pPr>
              <w:rPr>
                <w:rFonts w:ascii="Calibri" w:hAnsi="Calibri"/>
              </w:rPr>
            </w:pPr>
            <w:r w:rsidRPr="008661D9">
              <w:rPr>
                <w:rFonts w:ascii="Calibri" w:hAnsi="Calibri"/>
              </w:rPr>
              <w:t>English</w:t>
            </w:r>
            <w:r>
              <w:rPr>
                <w:rFonts w:ascii="Calibri" w:hAnsi="Calibri"/>
              </w:rPr>
              <w:t xml:space="preserve"> </w:t>
            </w:r>
            <w:r w:rsidRPr="008661D9">
              <w:rPr>
                <w:rFonts w:ascii="Calibri" w:hAnsi="Calibri"/>
              </w:rPr>
              <w:t>Ivy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Black alder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Garden chervil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Elmleaf</w:t>
            </w:r>
            <w:proofErr w:type="spellEnd"/>
            <w:r>
              <w:rPr>
                <w:rFonts w:ascii="Calibri" w:hAnsi="Calibri"/>
              </w:rPr>
              <w:t xml:space="preserve"> blackberry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Cleavers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Stinging nettle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Spear thistle </w:t>
            </w:r>
          </w:p>
          <w:p w:rsidR="008661D9" w:rsidRPr="008661D9" w:rsidRDefault="008661D9" w:rsidP="008661D9">
            <w:pPr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</w:rPr>
              <w:t>Cow parsley</w:t>
            </w:r>
          </w:p>
          <w:p w:rsidR="00EF1BA2" w:rsidRDefault="00EF1BA2" w:rsidP="008661D9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C55404" w:rsidTr="00EF1BA2">
        <w:tc>
          <w:tcPr>
            <w:tcW w:w="1101" w:type="dxa"/>
            <w:vMerge/>
            <w:shd w:val="clear" w:color="auto" w:fill="B3B3B3"/>
            <w:vAlign w:val="center"/>
          </w:tcPr>
          <w:p w:rsidR="00C55404" w:rsidRPr="00715234" w:rsidRDefault="00C55404" w:rsidP="00EF1BA2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Fungi</w:t>
            </w:r>
          </w:p>
        </w:tc>
        <w:tc>
          <w:tcPr>
            <w:tcW w:w="6140" w:type="dxa"/>
          </w:tcPr>
          <w:p w:rsidR="00C55404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Hedgehog fungus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Fly </w:t>
            </w:r>
            <w:proofErr w:type="spellStart"/>
            <w:r>
              <w:rPr>
                <w:rFonts w:ascii="Calibri" w:hAnsi="Calibri"/>
              </w:rPr>
              <w:t>agargic</w:t>
            </w:r>
            <w:proofErr w:type="spellEnd"/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Chicken of the woods</w:t>
            </w:r>
          </w:p>
          <w:p w:rsidR="00EF1BA2" w:rsidRP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Jelly Ear/Wood ear</w:t>
            </w:r>
          </w:p>
          <w:p w:rsidR="00EF1BA2" w:rsidRDefault="00EF1BA2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C55404" w:rsidTr="00EF1BA2">
        <w:tc>
          <w:tcPr>
            <w:tcW w:w="1101" w:type="dxa"/>
            <w:vMerge/>
            <w:shd w:val="clear" w:color="auto" w:fill="B3B3B3"/>
            <w:vAlign w:val="center"/>
          </w:tcPr>
          <w:p w:rsidR="00C55404" w:rsidRPr="00715234" w:rsidRDefault="00C55404" w:rsidP="00EF1BA2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Mosses</w:t>
            </w:r>
          </w:p>
        </w:tc>
        <w:tc>
          <w:tcPr>
            <w:tcW w:w="6140" w:type="dxa"/>
          </w:tcPr>
          <w:p w:rsidR="00C55404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Swans neck thyme moss</w:t>
            </w:r>
          </w:p>
          <w:p w:rsid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Bristle mosses</w:t>
            </w:r>
          </w:p>
          <w:p w:rsidR="00EF1BA2" w:rsidRPr="008661D9" w:rsidRDefault="008661D9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Feather Moss</w:t>
            </w:r>
          </w:p>
          <w:p w:rsidR="00EF1BA2" w:rsidRDefault="00EF1BA2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715234" w:rsidTr="00EF1BA2">
        <w:tc>
          <w:tcPr>
            <w:tcW w:w="1101" w:type="dxa"/>
            <w:vMerge w:val="restart"/>
            <w:shd w:val="clear" w:color="auto" w:fill="B3B3B3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 xml:space="preserve">Fauna </w:t>
            </w:r>
          </w:p>
        </w:tc>
        <w:tc>
          <w:tcPr>
            <w:tcW w:w="1275" w:type="dxa"/>
            <w:shd w:val="clear" w:color="auto" w:fill="C0C0C0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Birds</w:t>
            </w:r>
          </w:p>
        </w:tc>
        <w:tc>
          <w:tcPr>
            <w:tcW w:w="6140" w:type="dxa"/>
          </w:tcPr>
          <w:p w:rsidR="00715234" w:rsidRDefault="00443E67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Parakeet</w:t>
            </w:r>
          </w:p>
          <w:p w:rsidR="00443E67" w:rsidRDefault="00443E67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Robin</w:t>
            </w:r>
          </w:p>
          <w:p w:rsidR="00443E67" w:rsidRDefault="00443E67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Pigeon</w:t>
            </w:r>
          </w:p>
          <w:p w:rsidR="00443E67" w:rsidRDefault="00443E67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Wood pigeon</w:t>
            </w:r>
          </w:p>
          <w:p w:rsidR="00443E67" w:rsidRDefault="00443E67" w:rsidP="008661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Sparrow</w:t>
            </w:r>
          </w:p>
          <w:p w:rsidR="00EF1BA2" w:rsidRDefault="00443E67" w:rsidP="00443E6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Wood pecker</w:t>
            </w:r>
          </w:p>
          <w:p w:rsidR="00443E67" w:rsidRPr="00443E67" w:rsidRDefault="00443E67" w:rsidP="00443E6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Owl</w:t>
            </w:r>
          </w:p>
        </w:tc>
      </w:tr>
      <w:tr w:rsidR="00715234" w:rsidTr="00EF1BA2">
        <w:tc>
          <w:tcPr>
            <w:tcW w:w="1101" w:type="dxa"/>
            <w:vMerge/>
            <w:shd w:val="clear" w:color="auto" w:fill="B3B3B3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 xml:space="preserve">Mammals </w:t>
            </w:r>
          </w:p>
        </w:tc>
        <w:tc>
          <w:tcPr>
            <w:tcW w:w="6140" w:type="dxa"/>
          </w:tcPr>
          <w:p w:rsidR="00443E67" w:rsidRDefault="00443E67" w:rsidP="00443E67">
            <w:pPr>
              <w:rPr>
                <w:rFonts w:ascii="Calibri" w:hAnsi="Calibri"/>
              </w:rPr>
            </w:pPr>
          </w:p>
          <w:p w:rsidR="00715234" w:rsidRDefault="00443E67" w:rsidP="00443E6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Fox</w:t>
            </w:r>
          </w:p>
          <w:p w:rsidR="00443E67" w:rsidRDefault="00443E67" w:rsidP="00443E6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Squirrel</w:t>
            </w:r>
          </w:p>
          <w:p w:rsidR="00443E67" w:rsidRDefault="00443E67" w:rsidP="00443E6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Hedgehog</w:t>
            </w:r>
          </w:p>
          <w:p w:rsidR="00443E67" w:rsidRDefault="00443E67" w:rsidP="00443E6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Bat</w:t>
            </w:r>
          </w:p>
          <w:p w:rsidR="00EF1BA2" w:rsidRDefault="00EF1BA2" w:rsidP="00443E67">
            <w:pPr>
              <w:rPr>
                <w:rFonts w:ascii="Calibri" w:hAnsi="Calibri"/>
                <w:b/>
                <w:u w:val="single"/>
              </w:rPr>
            </w:pPr>
          </w:p>
          <w:p w:rsidR="00EF1BA2" w:rsidRDefault="00EF1BA2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715234" w:rsidTr="00EF1BA2">
        <w:tc>
          <w:tcPr>
            <w:tcW w:w="1101" w:type="dxa"/>
            <w:vMerge/>
            <w:tcBorders>
              <w:bottom w:val="single" w:sz="4" w:space="0" w:color="auto"/>
            </w:tcBorders>
            <w:shd w:val="clear" w:color="auto" w:fill="B3B3B3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 xml:space="preserve">Insects </w:t>
            </w:r>
          </w:p>
        </w:tc>
        <w:tc>
          <w:tcPr>
            <w:tcW w:w="6140" w:type="dxa"/>
            <w:tcBorders>
              <w:bottom w:val="single" w:sz="4" w:space="0" w:color="auto"/>
            </w:tcBorders>
          </w:tcPr>
          <w:p w:rsidR="00715234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Worms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Ladybirds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Spider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Millipede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Centipede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Earwig</w:t>
            </w:r>
          </w:p>
          <w:p w:rsidR="00EF1BA2" w:rsidRDefault="00EF1BA2" w:rsidP="001D3F43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EF1BA2" w:rsidRDefault="00EF1BA2"/>
    <w:p w:rsidR="00EF1BA2" w:rsidRDefault="00EF1BA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0"/>
        <w:gridCol w:w="6100"/>
      </w:tblGrid>
      <w:tr w:rsidR="00715234" w:rsidTr="00715234">
        <w:tc>
          <w:tcPr>
            <w:tcW w:w="8516" w:type="dxa"/>
            <w:gridSpan w:val="2"/>
            <w:shd w:val="clear" w:color="auto" w:fill="A6A6A6"/>
          </w:tcPr>
          <w:p w:rsidR="00715234" w:rsidRPr="00EF1BA2" w:rsidRDefault="00715234" w:rsidP="00715234">
            <w:pPr>
              <w:rPr>
                <w:rFonts w:ascii="Calibri" w:hAnsi="Calibri"/>
                <w:b/>
                <w:sz w:val="22"/>
                <w:szCs w:val="22"/>
              </w:rPr>
            </w:pPr>
            <w:r w:rsidRPr="00EF1BA2">
              <w:rPr>
                <w:rFonts w:ascii="Calibri" w:hAnsi="Calibri"/>
                <w:b/>
                <w:sz w:val="22"/>
                <w:szCs w:val="22"/>
              </w:rPr>
              <w:t>Abiotic elements</w:t>
            </w:r>
          </w:p>
        </w:tc>
      </w:tr>
      <w:tr w:rsidR="00715234" w:rsidTr="00EF1BA2">
        <w:tc>
          <w:tcPr>
            <w:tcW w:w="2235" w:type="dxa"/>
            <w:shd w:val="clear" w:color="auto" w:fill="B3B3B3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Water</w:t>
            </w:r>
          </w:p>
        </w:tc>
        <w:tc>
          <w:tcPr>
            <w:tcW w:w="6281" w:type="dxa"/>
          </w:tcPr>
          <w:p w:rsidR="00715234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Small body of water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Water moss and plants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Tadpole</w:t>
            </w:r>
          </w:p>
          <w:p w:rsidR="001D3F43" w:rsidRP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Water insects</w:t>
            </w:r>
          </w:p>
          <w:p w:rsidR="00EF1BA2" w:rsidRDefault="00EF1BA2" w:rsidP="001D3F43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715234" w:rsidTr="00EF1BA2">
        <w:tc>
          <w:tcPr>
            <w:tcW w:w="2235" w:type="dxa"/>
            <w:shd w:val="clear" w:color="auto" w:fill="B3B3B3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Soil</w:t>
            </w:r>
          </w:p>
        </w:tc>
        <w:tc>
          <w:tcPr>
            <w:tcW w:w="6281" w:type="dxa"/>
          </w:tcPr>
          <w:p w:rsidR="00715234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Brown earth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Fertile soil</w:t>
            </w:r>
          </w:p>
          <w:p w:rsidR="001D3F43" w:rsidRDefault="001D3F43" w:rsidP="001D3F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Some parts mixture of clay and earth </w:t>
            </w:r>
          </w:p>
          <w:p w:rsidR="00EF1BA2" w:rsidRPr="009A4C48" w:rsidRDefault="009A4C48" w:rsidP="00EF1BA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Leaves decompose and help soil quality</w:t>
            </w:r>
          </w:p>
          <w:p w:rsidR="00EF1BA2" w:rsidRDefault="00EF1BA2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715234" w:rsidTr="00EF1BA2">
        <w:tc>
          <w:tcPr>
            <w:tcW w:w="2235" w:type="dxa"/>
            <w:shd w:val="clear" w:color="auto" w:fill="B3B3B3"/>
            <w:vAlign w:val="center"/>
          </w:tcPr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Bedrock/</w:t>
            </w:r>
          </w:p>
          <w:p w:rsidR="00715234" w:rsidRPr="00715234" w:rsidRDefault="00715234" w:rsidP="00EF1BA2">
            <w:pPr>
              <w:rPr>
                <w:rFonts w:ascii="Calibri" w:hAnsi="Calibri"/>
                <w:sz w:val="22"/>
                <w:szCs w:val="22"/>
              </w:rPr>
            </w:pPr>
            <w:r w:rsidRPr="00715234">
              <w:rPr>
                <w:rFonts w:ascii="Calibri" w:hAnsi="Calibri"/>
                <w:sz w:val="22"/>
                <w:szCs w:val="22"/>
              </w:rPr>
              <w:t>surface rock</w:t>
            </w:r>
          </w:p>
        </w:tc>
        <w:tc>
          <w:tcPr>
            <w:tcW w:w="6281" w:type="dxa"/>
          </w:tcPr>
          <w:p w:rsidR="00715234" w:rsidRPr="009A4C48" w:rsidRDefault="009A4C48" w:rsidP="009A4C4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Some types of sedimentary rocks visible</w:t>
            </w:r>
          </w:p>
          <w:p w:rsidR="00EF1BA2" w:rsidRDefault="00EF1BA2" w:rsidP="00EF1BA2">
            <w:pPr>
              <w:rPr>
                <w:rFonts w:ascii="Calibri" w:hAnsi="Calibri"/>
                <w:b/>
                <w:u w:val="single"/>
              </w:rPr>
            </w:pPr>
          </w:p>
          <w:p w:rsidR="00EF1BA2" w:rsidRDefault="00EF1BA2" w:rsidP="009A4C48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C55404" w:rsidRDefault="00C55404" w:rsidP="00C55404">
      <w:pPr>
        <w:jc w:val="center"/>
        <w:rPr>
          <w:rFonts w:ascii="Calibri" w:hAnsi="Calibri"/>
          <w:b/>
          <w:u w:val="single"/>
        </w:rPr>
      </w:pPr>
    </w:p>
    <w:p w:rsidR="00715234" w:rsidRDefault="00715234" w:rsidP="004D5E90">
      <w:pPr>
        <w:rPr>
          <w:rFonts w:ascii="Calibri" w:hAnsi="Calibri"/>
          <w:b/>
          <w:u w:val="single"/>
        </w:rPr>
      </w:pPr>
    </w:p>
    <w:p w:rsidR="00715234" w:rsidRDefault="00715234" w:rsidP="00C55404">
      <w:pPr>
        <w:jc w:val="center"/>
        <w:rPr>
          <w:rFonts w:ascii="Calibri" w:hAnsi="Calibri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0"/>
      </w:tblGrid>
      <w:tr w:rsidR="00715234" w:rsidTr="00715234">
        <w:tc>
          <w:tcPr>
            <w:tcW w:w="8516" w:type="dxa"/>
            <w:shd w:val="clear" w:color="auto" w:fill="B3B3B3"/>
          </w:tcPr>
          <w:p w:rsidR="00715234" w:rsidRPr="00EF1BA2" w:rsidRDefault="00715234" w:rsidP="00715234">
            <w:pPr>
              <w:rPr>
                <w:rFonts w:ascii="Calibri" w:hAnsi="Calibri"/>
                <w:b/>
                <w:sz w:val="22"/>
                <w:szCs w:val="22"/>
              </w:rPr>
            </w:pPr>
            <w:r w:rsidRPr="00EF1BA2">
              <w:rPr>
                <w:rFonts w:ascii="Calibri" w:hAnsi="Calibri"/>
                <w:b/>
                <w:sz w:val="22"/>
                <w:szCs w:val="22"/>
              </w:rPr>
              <w:t>Archaeological considerations</w:t>
            </w:r>
          </w:p>
          <w:p w:rsidR="00715234" w:rsidRPr="008A1971" w:rsidRDefault="00715234" w:rsidP="00715234">
            <w:pPr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 w:rsidRPr="008A1971">
              <w:rPr>
                <w:rFonts w:ascii="Calibri" w:hAnsi="Calibri"/>
                <w:sz w:val="22"/>
                <w:szCs w:val="22"/>
              </w:rPr>
              <w:t>(if present)</w:t>
            </w:r>
          </w:p>
        </w:tc>
      </w:tr>
      <w:tr w:rsidR="00715234" w:rsidTr="00715234">
        <w:tc>
          <w:tcPr>
            <w:tcW w:w="8516" w:type="dxa"/>
            <w:tcBorders>
              <w:bottom w:val="single" w:sz="4" w:space="0" w:color="auto"/>
            </w:tcBorders>
          </w:tcPr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715234" w:rsidRDefault="00FB3673" w:rsidP="00EF1BA2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</w:rPr>
              <w:t>N/A</w:t>
            </w:r>
          </w:p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715234" w:rsidTr="00715234">
        <w:tc>
          <w:tcPr>
            <w:tcW w:w="8516" w:type="dxa"/>
            <w:shd w:val="clear" w:color="auto" w:fill="B3B3B3"/>
          </w:tcPr>
          <w:p w:rsidR="00715234" w:rsidRPr="00EF1BA2" w:rsidRDefault="008A1971" w:rsidP="008A1971">
            <w:pPr>
              <w:rPr>
                <w:rFonts w:ascii="Calibri" w:hAnsi="Calibri"/>
                <w:b/>
                <w:sz w:val="22"/>
                <w:szCs w:val="22"/>
              </w:rPr>
            </w:pPr>
            <w:r w:rsidRPr="00EF1BA2">
              <w:rPr>
                <w:rFonts w:ascii="Calibri" w:hAnsi="Calibri"/>
                <w:b/>
                <w:sz w:val="22"/>
                <w:szCs w:val="22"/>
              </w:rPr>
              <w:t>Management history of site</w:t>
            </w:r>
          </w:p>
          <w:p w:rsidR="00715234" w:rsidRDefault="008A1971" w:rsidP="00715234">
            <w:pPr>
              <w:rPr>
                <w:rFonts w:ascii="Calibri" w:hAnsi="Calibri"/>
                <w:b/>
                <w:u w:val="single"/>
              </w:rPr>
            </w:pPr>
            <w:r w:rsidRPr="008A1971">
              <w:rPr>
                <w:rFonts w:ascii="Calibri" w:hAnsi="Calibri"/>
                <w:sz w:val="22"/>
                <w:szCs w:val="22"/>
              </w:rPr>
              <w:t>(e.g. when was the wood established, previous uses etc.)</w:t>
            </w:r>
          </w:p>
        </w:tc>
      </w:tr>
      <w:tr w:rsidR="00715234" w:rsidTr="00715234">
        <w:tc>
          <w:tcPr>
            <w:tcW w:w="8516" w:type="dxa"/>
            <w:tcBorders>
              <w:bottom w:val="single" w:sz="4" w:space="0" w:color="auto"/>
            </w:tcBorders>
          </w:tcPr>
          <w:p w:rsidR="00715234" w:rsidRDefault="00715234" w:rsidP="009A4C48">
            <w:pPr>
              <w:rPr>
                <w:rFonts w:ascii="Calibri" w:hAnsi="Calibri"/>
                <w:b/>
                <w:u w:val="single"/>
              </w:rPr>
            </w:pPr>
          </w:p>
          <w:p w:rsidR="00715234" w:rsidRPr="00502812" w:rsidRDefault="00502812" w:rsidP="00EF1BA2">
            <w:pPr>
              <w:rPr>
                <w:rFonts w:ascii="Calibri" w:hAnsi="Calibri"/>
              </w:rPr>
            </w:pPr>
            <w:r w:rsidRPr="00502812">
              <w:rPr>
                <w:rFonts w:ascii="Calibri" w:hAnsi="Calibri"/>
              </w:rPr>
              <w:t xml:space="preserve">Woodland </w:t>
            </w:r>
            <w:r>
              <w:rPr>
                <w:rFonts w:ascii="Calibri" w:hAnsi="Calibri"/>
              </w:rPr>
              <w:t>has been part of school site since the school was built in 1974</w:t>
            </w:r>
          </w:p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715234" w:rsidRDefault="00715234" w:rsidP="00975056">
            <w:pPr>
              <w:rPr>
                <w:rFonts w:ascii="Calibri" w:hAnsi="Calibri"/>
                <w:b/>
                <w:u w:val="single"/>
              </w:rPr>
            </w:pPr>
          </w:p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715234" w:rsidRDefault="00715234" w:rsidP="00C55404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715234" w:rsidTr="00715234">
        <w:tc>
          <w:tcPr>
            <w:tcW w:w="8516" w:type="dxa"/>
            <w:shd w:val="clear" w:color="auto" w:fill="B3B3B3"/>
          </w:tcPr>
          <w:p w:rsidR="00715234" w:rsidRPr="00EF1BA2" w:rsidRDefault="008A1971" w:rsidP="00EF1BA2">
            <w:pPr>
              <w:rPr>
                <w:rFonts w:ascii="Calibri" w:hAnsi="Calibri"/>
                <w:b/>
                <w:sz w:val="22"/>
                <w:szCs w:val="22"/>
              </w:rPr>
            </w:pPr>
            <w:r w:rsidRPr="00EF1BA2">
              <w:rPr>
                <w:rFonts w:ascii="Calibri" w:hAnsi="Calibri"/>
                <w:b/>
                <w:sz w:val="22"/>
                <w:szCs w:val="22"/>
              </w:rPr>
              <w:t>Long term vision</w:t>
            </w:r>
          </w:p>
        </w:tc>
      </w:tr>
      <w:tr w:rsidR="00715234" w:rsidTr="00715234">
        <w:tc>
          <w:tcPr>
            <w:tcW w:w="8516" w:type="dxa"/>
          </w:tcPr>
          <w:p w:rsidR="00715234" w:rsidRPr="00DB63CA" w:rsidRDefault="00502812" w:rsidP="00DB63C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Tidy and improve woodland area, improve body of water and acc</w:t>
            </w:r>
            <w:r w:rsidR="00EB4AE7">
              <w:rPr>
                <w:rFonts w:ascii="Calibri" w:hAnsi="Calibri"/>
              </w:rPr>
              <w:t xml:space="preserve">ess paths, add vegetable patches to be maintained by children, children to make and maintain wooden planters and to restore and maintain a small body of water and encourage growth and </w:t>
            </w:r>
            <w:r w:rsidR="00DB63CA">
              <w:rPr>
                <w:rFonts w:ascii="Calibri" w:hAnsi="Calibri"/>
              </w:rPr>
              <w:t>pond life</w:t>
            </w:r>
            <w:r w:rsidR="00EB4AE7">
              <w:rPr>
                <w:rFonts w:ascii="Calibri" w:hAnsi="Calibri"/>
              </w:rPr>
              <w:t>.</w:t>
            </w:r>
          </w:p>
          <w:p w:rsidR="00715234" w:rsidRDefault="00715234" w:rsidP="00FB3673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715234" w:rsidRDefault="00715234" w:rsidP="00C55404">
      <w:pPr>
        <w:jc w:val="center"/>
        <w:rPr>
          <w:rFonts w:ascii="Calibri" w:hAnsi="Calibri"/>
          <w:b/>
          <w:u w:val="single"/>
        </w:rPr>
      </w:pPr>
    </w:p>
    <w:p w:rsidR="008A1971" w:rsidRDefault="008A1971" w:rsidP="00C55404">
      <w:pPr>
        <w:jc w:val="center"/>
        <w:rPr>
          <w:rFonts w:ascii="Calibri" w:hAnsi="Calibri"/>
          <w:b/>
          <w:u w:val="single"/>
        </w:rPr>
      </w:pPr>
    </w:p>
    <w:tbl>
      <w:tblPr>
        <w:tblStyle w:val="TableGrid"/>
        <w:tblpPr w:leftFromText="180" w:rightFromText="180" w:vertAnchor="text" w:horzAnchor="page" w:tblpX="319" w:tblpY="71"/>
        <w:tblW w:w="11194" w:type="dxa"/>
        <w:tblLook w:val="04A0" w:firstRow="1" w:lastRow="0" w:firstColumn="1" w:lastColumn="0" w:noHBand="0" w:noVBand="1"/>
      </w:tblPr>
      <w:tblGrid>
        <w:gridCol w:w="1956"/>
        <w:gridCol w:w="1725"/>
        <w:gridCol w:w="1984"/>
        <w:gridCol w:w="1843"/>
        <w:gridCol w:w="1985"/>
        <w:gridCol w:w="1701"/>
      </w:tblGrid>
      <w:tr w:rsidR="00EB4AE7" w:rsidTr="00CA150A">
        <w:tc>
          <w:tcPr>
            <w:tcW w:w="1956" w:type="dxa"/>
            <w:shd w:val="clear" w:color="auto" w:fill="B3B3B3"/>
          </w:tcPr>
          <w:p w:rsidR="00EB4AE7" w:rsidRPr="008A1971" w:rsidRDefault="00EB4AE7" w:rsidP="00CA150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A1971">
              <w:rPr>
                <w:rFonts w:ascii="Calibri" w:hAnsi="Calibri"/>
                <w:sz w:val="20"/>
                <w:szCs w:val="20"/>
              </w:rPr>
              <w:t>Activity</w:t>
            </w:r>
          </w:p>
        </w:tc>
        <w:tc>
          <w:tcPr>
            <w:tcW w:w="1725" w:type="dxa"/>
            <w:shd w:val="clear" w:color="auto" w:fill="B3B3B3"/>
          </w:tcPr>
          <w:p w:rsidR="00EB4AE7" w:rsidRPr="008A1971" w:rsidRDefault="00EB4AE7" w:rsidP="00CA150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A1971">
              <w:rPr>
                <w:rFonts w:ascii="Calibri" w:hAnsi="Calibri"/>
                <w:sz w:val="20"/>
                <w:szCs w:val="20"/>
              </w:rPr>
              <w:t>Ground layer</w:t>
            </w:r>
          </w:p>
        </w:tc>
        <w:tc>
          <w:tcPr>
            <w:tcW w:w="1984" w:type="dxa"/>
            <w:shd w:val="clear" w:color="auto" w:fill="B3B3B3"/>
          </w:tcPr>
          <w:p w:rsidR="00EB4AE7" w:rsidRPr="008A1971" w:rsidRDefault="00EB4AE7" w:rsidP="00CA150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A1971">
              <w:rPr>
                <w:rFonts w:ascii="Calibri" w:hAnsi="Calibri"/>
                <w:sz w:val="20"/>
                <w:szCs w:val="20"/>
              </w:rPr>
              <w:t>Field Layer</w:t>
            </w:r>
          </w:p>
        </w:tc>
        <w:tc>
          <w:tcPr>
            <w:tcW w:w="1843" w:type="dxa"/>
            <w:shd w:val="clear" w:color="auto" w:fill="B3B3B3"/>
          </w:tcPr>
          <w:p w:rsidR="00EB4AE7" w:rsidRPr="008A1971" w:rsidRDefault="00EB4AE7" w:rsidP="00CA150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A1971">
              <w:rPr>
                <w:rFonts w:ascii="Calibri" w:hAnsi="Calibri"/>
                <w:sz w:val="20"/>
                <w:szCs w:val="20"/>
              </w:rPr>
              <w:t>Shrub Layer</w:t>
            </w:r>
          </w:p>
        </w:tc>
        <w:tc>
          <w:tcPr>
            <w:tcW w:w="1985" w:type="dxa"/>
            <w:shd w:val="clear" w:color="auto" w:fill="B3B3B3"/>
          </w:tcPr>
          <w:p w:rsidR="00EB4AE7" w:rsidRPr="008A1971" w:rsidRDefault="00EB4AE7" w:rsidP="00CA150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A1971">
              <w:rPr>
                <w:rFonts w:ascii="Calibri" w:hAnsi="Calibri"/>
                <w:sz w:val="20"/>
                <w:szCs w:val="20"/>
              </w:rPr>
              <w:t>Canopy Layer</w:t>
            </w:r>
          </w:p>
        </w:tc>
        <w:tc>
          <w:tcPr>
            <w:tcW w:w="1701" w:type="dxa"/>
            <w:shd w:val="clear" w:color="auto" w:fill="B3B3B3"/>
          </w:tcPr>
          <w:p w:rsidR="00EB4AE7" w:rsidRPr="008A1971" w:rsidRDefault="00EB4AE7" w:rsidP="00CA150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Other</w:t>
            </w:r>
          </w:p>
        </w:tc>
      </w:tr>
      <w:tr w:rsidR="00EB4AE7" w:rsidTr="00CA150A">
        <w:tc>
          <w:tcPr>
            <w:tcW w:w="1956" w:type="dxa"/>
          </w:tcPr>
          <w:p w:rsidR="00EB4AE7" w:rsidRPr="00CA150A" w:rsidRDefault="00CA150A" w:rsidP="002A50A3">
            <w:pPr>
              <w:jc w:val="center"/>
              <w:rPr>
                <w:rFonts w:ascii="Calibri" w:hAnsi="Calibri"/>
              </w:rPr>
            </w:pPr>
            <w:r w:rsidRPr="00CA150A">
              <w:rPr>
                <w:rFonts w:ascii="Calibri" w:hAnsi="Calibri"/>
              </w:rPr>
              <w:t>Outdoor</w:t>
            </w:r>
            <w:r>
              <w:rPr>
                <w:rFonts w:ascii="Calibri" w:hAnsi="Calibri"/>
              </w:rPr>
              <w:t xml:space="preserve"> Art</w:t>
            </w:r>
          </w:p>
          <w:p w:rsidR="00EB4AE7" w:rsidRDefault="00EB4AE7" w:rsidP="002A50A3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EB4AE7" w:rsidRDefault="00EB4AE7" w:rsidP="002A50A3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EB4AE7" w:rsidRDefault="00EB4AE7" w:rsidP="002A50A3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725" w:type="dxa"/>
          </w:tcPr>
          <w:p w:rsidR="00EB4AE7" w:rsidRPr="00CA150A" w:rsidRDefault="00CA150A" w:rsidP="002A50A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Disturbing leaves</w:t>
            </w:r>
          </w:p>
        </w:tc>
        <w:tc>
          <w:tcPr>
            <w:tcW w:w="1984" w:type="dxa"/>
          </w:tcPr>
          <w:p w:rsidR="00EB4AE7" w:rsidRPr="00CA150A" w:rsidRDefault="00CA150A" w:rsidP="002A50A3">
            <w:pPr>
              <w:jc w:val="center"/>
              <w:rPr>
                <w:rFonts w:ascii="Calibri" w:hAnsi="Calibri"/>
              </w:rPr>
            </w:pPr>
            <w:r w:rsidRPr="00CA150A">
              <w:rPr>
                <w:rFonts w:ascii="Calibri" w:hAnsi="Calibri"/>
              </w:rPr>
              <w:t>Some removed</w:t>
            </w:r>
          </w:p>
        </w:tc>
        <w:tc>
          <w:tcPr>
            <w:tcW w:w="1843" w:type="dxa"/>
          </w:tcPr>
          <w:p w:rsidR="00EB4AE7" w:rsidRPr="00CA150A" w:rsidRDefault="00CA150A" w:rsidP="002A50A3">
            <w:pPr>
              <w:jc w:val="center"/>
              <w:rPr>
                <w:rFonts w:ascii="Calibri" w:hAnsi="Calibri"/>
              </w:rPr>
            </w:pPr>
            <w:r w:rsidRPr="00CA150A">
              <w:rPr>
                <w:rFonts w:ascii="Calibri" w:hAnsi="Calibri"/>
              </w:rPr>
              <w:t>Some removed</w:t>
            </w:r>
          </w:p>
        </w:tc>
        <w:tc>
          <w:tcPr>
            <w:tcW w:w="1985" w:type="dxa"/>
          </w:tcPr>
          <w:p w:rsidR="00EB4AE7" w:rsidRPr="00CA150A" w:rsidRDefault="00CA150A" w:rsidP="002A50A3">
            <w:pPr>
              <w:jc w:val="center"/>
              <w:rPr>
                <w:rFonts w:ascii="Calibri" w:hAnsi="Calibri"/>
              </w:rPr>
            </w:pPr>
            <w:r w:rsidRPr="00CA150A">
              <w:rPr>
                <w:rFonts w:ascii="Calibri" w:hAnsi="Calibri"/>
              </w:rPr>
              <w:t>None expected</w:t>
            </w:r>
          </w:p>
        </w:tc>
        <w:tc>
          <w:tcPr>
            <w:tcW w:w="1701" w:type="dxa"/>
          </w:tcPr>
          <w:p w:rsidR="00EB4AE7" w:rsidRDefault="00EB4AE7" w:rsidP="00CA150A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EB4AE7" w:rsidTr="00CA150A">
        <w:tc>
          <w:tcPr>
            <w:tcW w:w="1956" w:type="dxa"/>
          </w:tcPr>
          <w:p w:rsidR="00EB4AE7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Pendant painting</w:t>
            </w: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25" w:type="dxa"/>
          </w:tcPr>
          <w:p w:rsidR="00EB4AE7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Disturbing leaves</w:t>
            </w:r>
          </w:p>
        </w:tc>
        <w:tc>
          <w:tcPr>
            <w:tcW w:w="1984" w:type="dxa"/>
          </w:tcPr>
          <w:p w:rsidR="00EB4AE7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None expected</w:t>
            </w:r>
          </w:p>
        </w:tc>
        <w:tc>
          <w:tcPr>
            <w:tcW w:w="1843" w:type="dxa"/>
          </w:tcPr>
          <w:p w:rsidR="00EB4AE7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None expected</w:t>
            </w:r>
          </w:p>
        </w:tc>
        <w:tc>
          <w:tcPr>
            <w:tcW w:w="1985" w:type="dxa"/>
          </w:tcPr>
          <w:p w:rsidR="00EB4AE7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None expected</w:t>
            </w:r>
          </w:p>
        </w:tc>
        <w:tc>
          <w:tcPr>
            <w:tcW w:w="1701" w:type="dxa"/>
          </w:tcPr>
          <w:p w:rsidR="00EB4AE7" w:rsidRDefault="00EB4AE7" w:rsidP="00CA150A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EB4AE7" w:rsidTr="00CA150A">
        <w:tc>
          <w:tcPr>
            <w:tcW w:w="1956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Touch and feel</w:t>
            </w: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25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CA150A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Disturbing leaves</w:t>
            </w:r>
          </w:p>
        </w:tc>
        <w:tc>
          <w:tcPr>
            <w:tcW w:w="1984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CA150A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Some removed</w:t>
            </w:r>
          </w:p>
        </w:tc>
        <w:tc>
          <w:tcPr>
            <w:tcW w:w="1843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CA150A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Some removed</w:t>
            </w:r>
          </w:p>
        </w:tc>
        <w:tc>
          <w:tcPr>
            <w:tcW w:w="1985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CA150A" w:rsidRPr="007E6123" w:rsidRDefault="00CA150A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None expected</w:t>
            </w:r>
          </w:p>
        </w:tc>
        <w:tc>
          <w:tcPr>
            <w:tcW w:w="1701" w:type="dxa"/>
          </w:tcPr>
          <w:p w:rsidR="00EB4AE7" w:rsidRDefault="00EB4AE7" w:rsidP="00CA150A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EB4AE7" w:rsidTr="00CA150A">
        <w:tc>
          <w:tcPr>
            <w:tcW w:w="1956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Picture This</w:t>
            </w: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25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Disturbing leaves</w:t>
            </w:r>
          </w:p>
        </w:tc>
        <w:tc>
          <w:tcPr>
            <w:tcW w:w="1984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Some disturbed</w:t>
            </w:r>
          </w:p>
        </w:tc>
        <w:tc>
          <w:tcPr>
            <w:tcW w:w="1843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Some disturbed</w:t>
            </w:r>
          </w:p>
        </w:tc>
        <w:tc>
          <w:tcPr>
            <w:tcW w:w="1985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None expected</w:t>
            </w:r>
          </w:p>
        </w:tc>
        <w:tc>
          <w:tcPr>
            <w:tcW w:w="1701" w:type="dxa"/>
          </w:tcPr>
          <w:p w:rsidR="00EB4AE7" w:rsidRDefault="00EB4AE7" w:rsidP="00CA150A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EB4AE7" w:rsidTr="00CA150A">
        <w:tc>
          <w:tcPr>
            <w:tcW w:w="1956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God eyes</w:t>
            </w: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25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Disturbing leaves</w:t>
            </w:r>
          </w:p>
        </w:tc>
        <w:tc>
          <w:tcPr>
            <w:tcW w:w="1984" w:type="dxa"/>
          </w:tcPr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Some disturbed</w:t>
            </w:r>
          </w:p>
        </w:tc>
        <w:tc>
          <w:tcPr>
            <w:tcW w:w="1843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Some disturbed</w:t>
            </w:r>
          </w:p>
        </w:tc>
        <w:tc>
          <w:tcPr>
            <w:tcW w:w="1985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None expected</w:t>
            </w:r>
          </w:p>
        </w:tc>
        <w:tc>
          <w:tcPr>
            <w:tcW w:w="1701" w:type="dxa"/>
          </w:tcPr>
          <w:p w:rsidR="00EB4AE7" w:rsidRDefault="00EB4AE7" w:rsidP="00CA150A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  <w:tr w:rsidR="00EB4AE7" w:rsidTr="00CA150A">
        <w:tc>
          <w:tcPr>
            <w:tcW w:w="1956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Pond revival</w:t>
            </w: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25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Disturbing leaves and mosses</w:t>
            </w:r>
          </w:p>
        </w:tc>
        <w:tc>
          <w:tcPr>
            <w:tcW w:w="1984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Removal of some grasses and ferns</w:t>
            </w:r>
          </w:p>
        </w:tc>
        <w:tc>
          <w:tcPr>
            <w:tcW w:w="1843" w:type="dxa"/>
          </w:tcPr>
          <w:p w:rsidR="00EB4AE7" w:rsidRPr="007E6123" w:rsidRDefault="00EB4AE7" w:rsidP="002A50A3">
            <w:pPr>
              <w:jc w:val="center"/>
              <w:rPr>
                <w:rFonts w:ascii="Calibri" w:hAnsi="Calibri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Cut back overhanging branches for safe access</w:t>
            </w:r>
          </w:p>
        </w:tc>
        <w:tc>
          <w:tcPr>
            <w:tcW w:w="1985" w:type="dxa"/>
          </w:tcPr>
          <w:p w:rsidR="00EB4AE7" w:rsidRDefault="00EB4AE7" w:rsidP="002A50A3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:rsidR="007E6123" w:rsidRPr="007E6123" w:rsidRDefault="007E6123" w:rsidP="002A50A3">
            <w:pPr>
              <w:jc w:val="center"/>
              <w:rPr>
                <w:rFonts w:ascii="Calibri" w:hAnsi="Calibri"/>
              </w:rPr>
            </w:pPr>
            <w:r w:rsidRPr="007E6123">
              <w:rPr>
                <w:rFonts w:ascii="Calibri" w:hAnsi="Calibri"/>
              </w:rPr>
              <w:t>None expected</w:t>
            </w:r>
          </w:p>
        </w:tc>
        <w:tc>
          <w:tcPr>
            <w:tcW w:w="1701" w:type="dxa"/>
          </w:tcPr>
          <w:p w:rsidR="00EB4AE7" w:rsidRDefault="00EB4AE7" w:rsidP="00CA150A">
            <w:pPr>
              <w:jc w:val="center"/>
              <w:rPr>
                <w:rFonts w:ascii="Calibri" w:hAnsi="Calibri"/>
                <w:b/>
                <w:u w:val="single"/>
              </w:rPr>
            </w:pPr>
          </w:p>
        </w:tc>
      </w:tr>
    </w:tbl>
    <w:p w:rsidR="0062704C" w:rsidRDefault="0062704C" w:rsidP="0062704C">
      <w:pPr>
        <w:rPr>
          <w:rFonts w:ascii="Calibri" w:hAnsi="Calibri"/>
          <w:b/>
          <w:u w:val="single"/>
        </w:rPr>
      </w:pPr>
    </w:p>
    <w:p w:rsidR="008A1971" w:rsidRDefault="0062704C" w:rsidP="0062704C">
      <w:pPr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An aerial view of our Forest School Site</w:t>
      </w:r>
    </w:p>
    <w:p w:rsidR="0062704C" w:rsidRDefault="0062704C" w:rsidP="0062704C">
      <w:pPr>
        <w:rPr>
          <w:rFonts w:ascii="Calibri" w:hAnsi="Calibri"/>
          <w:b/>
          <w:u w:val="single"/>
        </w:rPr>
      </w:pPr>
    </w:p>
    <w:p w:rsidR="008A1971" w:rsidRPr="00C55404" w:rsidRDefault="0062704C" w:rsidP="00C55404">
      <w:pPr>
        <w:jc w:val="center"/>
        <w:rPr>
          <w:rFonts w:ascii="Calibri" w:hAnsi="Calibri"/>
          <w:b/>
          <w:u w:val="single"/>
        </w:rPr>
      </w:pPr>
      <w:r w:rsidRPr="0062704C">
        <w:rPr>
          <w:rFonts w:ascii="Calibri" w:hAnsi="Calibri"/>
          <w:b/>
          <w:noProof/>
          <w:u w:val="single"/>
          <w:lang w:val="en-GB" w:eastAsia="en-GB"/>
        </w:rPr>
        <w:drawing>
          <wp:inline distT="0" distB="0" distL="0" distR="0">
            <wp:extent cx="3313429" cy="2444750"/>
            <wp:effectExtent l="0" t="0" r="1905" b="0"/>
            <wp:docPr id="2" name="Picture 2" descr="\\dvpsrv02\TeacherPRFO\dbernatovitch1.306\Desktop\Screenshot_20220822-171605_Samsung 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vpsrv02\TeacherPRFO\dbernatovitch1.306\Desktop\Screenshot_20220822-171605_Samsung Interne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330" cy="2508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1971" w:rsidRPr="00C55404" w:rsidSect="00FB1C0A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3CA" w:rsidRDefault="00DB63CA" w:rsidP="004D5E90">
      <w:r>
        <w:separator/>
      </w:r>
    </w:p>
  </w:endnote>
  <w:endnote w:type="continuationSeparator" w:id="0">
    <w:p w:rsidR="00DB63CA" w:rsidRDefault="00DB63CA" w:rsidP="004D5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3CA" w:rsidRDefault="00DB63CA" w:rsidP="004D5E90">
      <w:r>
        <w:separator/>
      </w:r>
    </w:p>
  </w:footnote>
  <w:footnote w:type="continuationSeparator" w:id="0">
    <w:p w:rsidR="00DB63CA" w:rsidRDefault="00DB63CA" w:rsidP="004D5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3CA" w:rsidRDefault="00DB63CA" w:rsidP="004D5E90">
    <w:pPr>
      <w:pStyle w:val="Header"/>
      <w:jc w:val="right"/>
      <w:rPr>
        <w:rFonts w:ascii="Helvetica" w:hAnsi="Helvetica"/>
        <w:sz w:val="18"/>
        <w:szCs w:val="18"/>
      </w:rPr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margin">
            <wp:posOffset>-784860</wp:posOffset>
          </wp:positionV>
          <wp:extent cx="1597660" cy="670560"/>
          <wp:effectExtent l="0" t="0" r="2540" b="0"/>
          <wp:wrapThrough wrapText="bothSides">
            <wp:wrapPolygon edited="0">
              <wp:start x="17514" y="0"/>
              <wp:lineTo x="0" y="1636"/>
              <wp:lineTo x="0" y="20455"/>
              <wp:lineTo x="4121" y="20455"/>
              <wp:lineTo x="21291" y="18818"/>
              <wp:lineTo x="21291" y="0"/>
              <wp:lineTo x="17514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eHive_Logo_Gradient_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7660" cy="670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proofErr w:type="spellStart"/>
    <w:r>
      <w:rPr>
        <w:rFonts w:ascii="Helvetica" w:hAnsi="Helvetica"/>
        <w:sz w:val="18"/>
        <w:szCs w:val="18"/>
      </w:rPr>
      <w:t>Edspace</w:t>
    </w:r>
    <w:proofErr w:type="spellEnd"/>
  </w:p>
  <w:p w:rsidR="00DB63CA" w:rsidRDefault="00DB63CA" w:rsidP="004D5E90">
    <w:pPr>
      <w:pStyle w:val="Header"/>
      <w:jc w:val="right"/>
      <w:rPr>
        <w:rFonts w:ascii="Helvetica" w:hAnsi="Helvetica"/>
        <w:sz w:val="18"/>
        <w:szCs w:val="18"/>
      </w:rPr>
    </w:pPr>
    <w:r>
      <w:rPr>
        <w:rFonts w:ascii="Helvetica" w:hAnsi="Helvetica"/>
        <w:sz w:val="18"/>
        <w:szCs w:val="18"/>
      </w:rPr>
      <w:t>Falkirk Street</w:t>
    </w:r>
  </w:p>
  <w:p w:rsidR="00DB63CA" w:rsidRPr="00CE502B" w:rsidRDefault="00DB63CA" w:rsidP="004D5E90">
    <w:pPr>
      <w:pStyle w:val="Header"/>
      <w:jc w:val="right"/>
      <w:rPr>
        <w:rFonts w:ascii="Helvetica" w:hAnsi="Helvetica"/>
        <w:sz w:val="18"/>
        <w:szCs w:val="18"/>
      </w:rPr>
    </w:pPr>
    <w:r>
      <w:rPr>
        <w:rFonts w:ascii="Helvetica" w:hAnsi="Helvetica"/>
        <w:sz w:val="18"/>
        <w:szCs w:val="18"/>
      </w:rPr>
      <w:t>London N1 6HQ</w:t>
    </w:r>
  </w:p>
  <w:p w:rsidR="00DB63CA" w:rsidRDefault="00DB63CA" w:rsidP="004D5E90">
    <w:pPr>
      <w:pStyle w:val="Header"/>
      <w:jc w:val="right"/>
      <w:rPr>
        <w:rFonts w:ascii="Helvetica" w:hAnsi="Helvetica"/>
        <w:sz w:val="18"/>
        <w:szCs w:val="18"/>
      </w:rPr>
    </w:pPr>
    <w:r>
      <w:rPr>
        <w:rFonts w:ascii="Helvetica" w:hAnsi="Helvetica"/>
        <w:sz w:val="18"/>
        <w:szCs w:val="18"/>
      </w:rPr>
      <w:t>020 3435 6848</w:t>
    </w:r>
  </w:p>
  <w:p w:rsidR="00DB63CA" w:rsidRDefault="00DB63CA">
    <w:pPr>
      <w:pStyle w:val="Header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404"/>
    <w:rsid w:val="000A3A3D"/>
    <w:rsid w:val="001C123E"/>
    <w:rsid w:val="001D3F43"/>
    <w:rsid w:val="002A50A3"/>
    <w:rsid w:val="00443E67"/>
    <w:rsid w:val="004D5E90"/>
    <w:rsid w:val="00502812"/>
    <w:rsid w:val="00567C6A"/>
    <w:rsid w:val="00572237"/>
    <w:rsid w:val="005D4868"/>
    <w:rsid w:val="0062704C"/>
    <w:rsid w:val="00630F06"/>
    <w:rsid w:val="00715234"/>
    <w:rsid w:val="007E6123"/>
    <w:rsid w:val="008661D9"/>
    <w:rsid w:val="008A1971"/>
    <w:rsid w:val="00975056"/>
    <w:rsid w:val="009A4C48"/>
    <w:rsid w:val="009E186E"/>
    <w:rsid w:val="00AE0EEA"/>
    <w:rsid w:val="00B9570F"/>
    <w:rsid w:val="00BF02C9"/>
    <w:rsid w:val="00C55404"/>
    <w:rsid w:val="00C8128A"/>
    <w:rsid w:val="00CA150A"/>
    <w:rsid w:val="00DB63CA"/>
    <w:rsid w:val="00EB4AE7"/>
    <w:rsid w:val="00EF1BA2"/>
    <w:rsid w:val="00FB1C0A"/>
    <w:rsid w:val="00FB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148E9FC-4502-466B-A7C0-F7735AAB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2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5E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5E90"/>
  </w:style>
  <w:style w:type="paragraph" w:styleId="Footer">
    <w:name w:val="footer"/>
    <w:basedOn w:val="Normal"/>
    <w:link w:val="FooterChar"/>
    <w:uiPriority w:val="99"/>
    <w:unhideWhenUsed/>
    <w:rsid w:val="004D5E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5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6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E20A0D18</Template>
  <TotalTime>1</TotalTime>
  <Pages>4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Nikki McKnight</dc:creator>
  <cp:lastModifiedBy>Darren Bernatovitch</cp:lastModifiedBy>
  <cp:revision>2</cp:revision>
  <cp:lastPrinted>2018-03-05T08:25:00Z</cp:lastPrinted>
  <dcterms:created xsi:type="dcterms:W3CDTF">2022-10-29T21:59:00Z</dcterms:created>
  <dcterms:modified xsi:type="dcterms:W3CDTF">2022-10-29T21:59:00Z</dcterms:modified>
</cp:coreProperties>
</file>